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C16" w:rsidRDefault="006026B6" w:rsidP="00B72E8B">
      <w:pPr>
        <w:tabs>
          <w:tab w:val="left" w:pos="5848"/>
          <w:tab w:val="right" w:pos="9356"/>
        </w:tabs>
        <w:rPr>
          <w:rFonts w:asciiTheme="minorHAnsi" w:hAnsiTheme="minorHAnsi"/>
          <w:color w:val="auto"/>
          <w:sz w:val="22"/>
          <w:szCs w:val="22"/>
          <w:lang w:val="en-US"/>
        </w:rPr>
      </w:pPr>
      <w:r>
        <w:rPr>
          <w:noProof/>
        </w:rPr>
        <w:drawing>
          <wp:inline distT="0" distB="0" distL="0" distR="0">
            <wp:extent cx="2706624" cy="776902"/>
            <wp:effectExtent l="0" t="0" r="0" b="4445"/>
            <wp:docPr id="1" name="Εικόνα 1" descr="http://share.uoa.gr/public/Documents/logo_UoA_180/LOGOTYPOS_jpg/180-logo-cyan%20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share.uoa.gr/public/Documents/logo_UoA_180/LOGOTYPOS_jpg/180-logo-cyan%20copy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4954" cy="8079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horzAnchor="margin" w:tblpY="22"/>
        <w:tblOverlap w:val="never"/>
        <w:tblW w:w="7621" w:type="dxa"/>
        <w:tblLayout w:type="fixed"/>
        <w:tblLook w:val="01E0"/>
      </w:tblPr>
      <w:tblGrid>
        <w:gridCol w:w="1508"/>
        <w:gridCol w:w="6113"/>
      </w:tblGrid>
      <w:tr w:rsidR="00BA3C16" w:rsidRPr="002B761B" w:rsidTr="00120AC3">
        <w:trPr>
          <w:trHeight w:val="574"/>
        </w:trPr>
        <w:tc>
          <w:tcPr>
            <w:tcW w:w="1508" w:type="dxa"/>
          </w:tcPr>
          <w:p w:rsidR="00BA3C16" w:rsidRDefault="00BA3C16" w:rsidP="00BA3C16">
            <w:pPr>
              <w:jc w:val="center"/>
              <w:rPr>
                <w:noProof/>
                <w:snapToGrid/>
                <w:sz w:val="22"/>
                <w:szCs w:val="22"/>
              </w:rPr>
            </w:pPr>
          </w:p>
          <w:p w:rsidR="00BA3C16" w:rsidRPr="00BF46F6" w:rsidRDefault="00BA3C16" w:rsidP="00BA3C1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13" w:type="dxa"/>
          </w:tcPr>
          <w:p w:rsidR="006026B6" w:rsidRPr="00120AC3" w:rsidRDefault="006026B6" w:rsidP="00375EEB">
            <w:pPr>
              <w:pStyle w:val="3"/>
              <w:tabs>
                <w:tab w:val="clear" w:pos="0"/>
                <w:tab w:val="left" w:pos="601"/>
              </w:tabs>
              <w:spacing w:after="60"/>
              <w:ind w:left="34" w:right="-91" w:firstLine="0"/>
              <w:jc w:val="left"/>
              <w:rPr>
                <w:rFonts w:ascii="Katsoulidis" w:hAnsi="Katsoulidis" w:cs="Times New Roman"/>
                <w:b w:val="0"/>
                <w:spacing w:val="8"/>
                <w:w w:val="95"/>
                <w:sz w:val="16"/>
                <w:szCs w:val="16"/>
                <w:u w:val="none"/>
                <w:lang w:val="el-GR"/>
              </w:rPr>
            </w:pPr>
            <w:r w:rsidRPr="00120AC3">
              <w:rPr>
                <w:rFonts w:ascii="Katsoulidis" w:hAnsi="Katsoulidis" w:cs="Times New Roman"/>
                <w:b w:val="0"/>
                <w:spacing w:val="8"/>
                <w:w w:val="95"/>
                <w:sz w:val="16"/>
                <w:szCs w:val="16"/>
                <w:u w:val="none"/>
              </w:rPr>
              <w:t>T</w:t>
            </w:r>
            <w:r w:rsidRPr="00120AC3">
              <w:rPr>
                <w:rFonts w:ascii="Katsoulidis" w:hAnsi="Katsoulidis" w:cs="Times New Roman"/>
                <w:b w:val="0"/>
                <w:spacing w:val="8"/>
                <w:w w:val="95"/>
                <w:sz w:val="16"/>
                <w:szCs w:val="16"/>
                <w:u w:val="none"/>
                <w:lang w:val="el-GR"/>
              </w:rPr>
              <w:t>ΜΗΜΑ ΕΥΡΩΠΑΪΚΩΝ ΚΑΙ ΔΙΕΘΝΩΝ ΣΧΕΣΕΩΝ</w:t>
            </w:r>
          </w:p>
          <w:p w:rsidR="00643F2B" w:rsidRDefault="00643F2B" w:rsidP="00375EEB">
            <w:pPr>
              <w:tabs>
                <w:tab w:val="left" w:pos="601"/>
              </w:tabs>
              <w:ind w:left="34"/>
              <w:rPr>
                <w:rFonts w:ascii="Katsoulidis" w:hAnsi="Katsoulidis"/>
                <w:color w:val="auto"/>
                <w:sz w:val="16"/>
                <w:szCs w:val="16"/>
              </w:rPr>
            </w:pPr>
            <w:r>
              <w:rPr>
                <w:rFonts w:ascii="Katsoulidis" w:hAnsi="Katsoulidis"/>
                <w:color w:val="auto"/>
                <w:sz w:val="16"/>
                <w:szCs w:val="16"/>
              </w:rPr>
              <w:t>Πανεπιστημίου 30,</w:t>
            </w:r>
          </w:p>
          <w:p w:rsidR="00375EEB" w:rsidRPr="00120AC3" w:rsidRDefault="00643F2B" w:rsidP="00375EEB">
            <w:pPr>
              <w:tabs>
                <w:tab w:val="left" w:pos="601"/>
              </w:tabs>
              <w:ind w:left="34"/>
              <w:rPr>
                <w:rFonts w:ascii="Katsoulidis" w:hAnsi="Katsoulidis"/>
                <w:color w:val="auto"/>
                <w:sz w:val="16"/>
                <w:szCs w:val="16"/>
              </w:rPr>
            </w:pPr>
            <w:bookmarkStart w:id="0" w:name="_GoBack"/>
            <w:bookmarkEnd w:id="0"/>
            <w:r>
              <w:rPr>
                <w:rFonts w:ascii="Katsoulidis" w:hAnsi="Katsoulidis"/>
                <w:color w:val="auto"/>
                <w:sz w:val="16"/>
                <w:szCs w:val="16"/>
              </w:rPr>
              <w:t>106 79 Αθήνα</w:t>
            </w:r>
          </w:p>
          <w:p w:rsidR="001E6EE0" w:rsidRPr="002B761B" w:rsidRDefault="001E6EE0" w:rsidP="00375EEB">
            <w:pPr>
              <w:tabs>
                <w:tab w:val="left" w:pos="601"/>
              </w:tabs>
              <w:ind w:left="34"/>
              <w:rPr>
                <w:rFonts w:ascii="Katsoulidis" w:hAnsi="Katsoulidis"/>
                <w:color w:val="000000"/>
                <w:sz w:val="16"/>
                <w:szCs w:val="16"/>
              </w:rPr>
            </w:pPr>
          </w:p>
          <w:p w:rsidR="00BA3C16" w:rsidRPr="00643F2B" w:rsidRDefault="00BA3C16" w:rsidP="00120AC3">
            <w:pPr>
              <w:tabs>
                <w:tab w:val="left" w:pos="601"/>
              </w:tabs>
              <w:ind w:left="34"/>
              <w:rPr>
                <w:color w:val="4F81BD" w:themeColor="accent1"/>
                <w:sz w:val="16"/>
                <w:szCs w:val="16"/>
              </w:rPr>
            </w:pPr>
          </w:p>
        </w:tc>
      </w:tr>
    </w:tbl>
    <w:p w:rsidR="001B54E1" w:rsidRPr="00643F2B" w:rsidRDefault="001B54E1" w:rsidP="001B54E1">
      <w:pPr>
        <w:spacing w:before="120" w:line="360" w:lineRule="auto"/>
        <w:ind w:right="-514"/>
        <w:rPr>
          <w:rFonts w:ascii="Times New Roman" w:hAnsi="Times New Roman" w:cs="Times New Roman"/>
          <w:b/>
          <w:snapToGrid/>
          <w:color w:val="auto"/>
          <w:sz w:val="20"/>
        </w:rPr>
      </w:pPr>
    </w:p>
    <w:p w:rsidR="001B54E1" w:rsidRPr="001B54E1" w:rsidRDefault="001B54E1" w:rsidP="001B54E1">
      <w:pPr>
        <w:spacing w:before="120" w:line="360" w:lineRule="auto"/>
        <w:ind w:right="-514"/>
        <w:jc w:val="center"/>
        <w:rPr>
          <w:rFonts w:ascii="Times New Roman" w:hAnsi="Times New Roman" w:cs="Times New Roman"/>
          <w:b/>
          <w:snapToGrid/>
          <w:color w:val="auto"/>
          <w:sz w:val="18"/>
          <w:szCs w:val="18"/>
        </w:rPr>
      </w:pPr>
      <w:r w:rsidRPr="001B54E1">
        <w:rPr>
          <w:rFonts w:ascii="Times New Roman" w:hAnsi="Times New Roman" w:cs="Times New Roman"/>
          <w:b/>
          <w:snapToGrid/>
          <w:color w:val="auto"/>
          <w:sz w:val="18"/>
          <w:szCs w:val="18"/>
        </w:rPr>
        <w:t>ΠΙΣΤΟΠΟΙΗΤΙΚΟ ΣΠΟΥΔΩΝ</w:t>
      </w:r>
    </w:p>
    <w:p w:rsidR="001B54E1" w:rsidRPr="001B54E1" w:rsidRDefault="001B54E1" w:rsidP="001B54E1">
      <w:pPr>
        <w:tabs>
          <w:tab w:val="left" w:pos="10915"/>
        </w:tabs>
        <w:spacing w:line="280" w:lineRule="exact"/>
        <w:ind w:right="176"/>
        <w:jc w:val="center"/>
        <w:rPr>
          <w:rFonts w:ascii="Times New Roman" w:hAnsi="Times New Roman" w:cs="Times New Roman"/>
          <w:i/>
          <w:snapToGrid/>
          <w:color w:val="auto"/>
          <w:sz w:val="18"/>
          <w:szCs w:val="18"/>
        </w:rPr>
      </w:pPr>
      <w:r w:rsidRPr="001B54E1">
        <w:rPr>
          <w:rFonts w:ascii="Times New Roman" w:hAnsi="Times New Roman" w:cs="Times New Roman"/>
          <w:i/>
          <w:snapToGrid/>
          <w:color w:val="auto"/>
          <w:sz w:val="18"/>
          <w:szCs w:val="18"/>
        </w:rPr>
        <w:t>Συμπληρώνεται από τη Γραμματεία του Τμήματος στο οποίο φοιτά ο/η φοιτητής/τρια</w:t>
      </w:r>
    </w:p>
    <w:tbl>
      <w:tblPr>
        <w:tblpPr w:leftFromText="180" w:rightFromText="180" w:vertAnchor="text" w:horzAnchor="page" w:tblpX="1107" w:tblpY="249"/>
        <w:tblOverlap w:val="never"/>
        <w:tblW w:w="100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651"/>
        <w:gridCol w:w="640"/>
        <w:gridCol w:w="411"/>
        <w:gridCol w:w="1275"/>
        <w:gridCol w:w="373"/>
        <w:gridCol w:w="681"/>
        <w:gridCol w:w="1081"/>
        <w:gridCol w:w="275"/>
        <w:gridCol w:w="1559"/>
        <w:gridCol w:w="2129"/>
      </w:tblGrid>
      <w:tr w:rsidR="001B54E1" w:rsidRPr="001B54E1" w:rsidTr="001B54E1">
        <w:trPr>
          <w:trHeight w:val="570"/>
        </w:trPr>
        <w:tc>
          <w:tcPr>
            <w:tcW w:w="10075" w:type="dxa"/>
            <w:gridSpan w:val="10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/>
              <w:ind w:left="42" w:right="47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 xml:space="preserve">Πιστοποιείται ότι ο/η φοιτητής/τρια </w:t>
            </w:r>
            <w:r w:rsidR="00120AC3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……………………………………………………………………………</w:t>
            </w:r>
          </w:p>
          <w:p w:rsidR="001B54E1" w:rsidRPr="001B54E1" w:rsidRDefault="001B54E1" w:rsidP="001B54E1">
            <w:pPr>
              <w:tabs>
                <w:tab w:val="left" w:pos="10915"/>
              </w:tabs>
              <w:spacing w:before="120"/>
              <w:ind w:left="42" w:right="47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 xml:space="preserve">είναι εγγεγραμμένος/η στο Τμήμα </w:t>
            </w:r>
            <w:r w:rsidR="00120AC3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……………………………………………………………………………..</w:t>
            </w:r>
          </w:p>
          <w:p w:rsidR="001B54E1" w:rsidRPr="001B54E1" w:rsidRDefault="001B54E1" w:rsidP="00120AC3">
            <w:pPr>
              <w:tabs>
                <w:tab w:val="left" w:pos="10915"/>
              </w:tabs>
              <w:spacing w:before="120" w:after="120"/>
              <w:ind w:left="40" w:right="45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 xml:space="preserve">του Εθνικού και Καποδιστριακού Πανεπιστημίου Αθηνών με αριθμό μητρώου: </w:t>
            </w:r>
            <w:r w:rsidR="00120AC3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………………………………</w:t>
            </w:r>
          </w:p>
        </w:tc>
      </w:tr>
      <w:tr w:rsidR="001B54E1" w:rsidRPr="00120AC3" w:rsidTr="001B54E1">
        <w:trPr>
          <w:trHeight w:val="444"/>
        </w:trPr>
        <w:tc>
          <w:tcPr>
            <w:tcW w:w="10075" w:type="dxa"/>
            <w:gridSpan w:val="10"/>
            <w:shd w:val="clear" w:color="auto" w:fill="D9D9D9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/>
              <w:ind w:left="42" w:right="47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Α. ΠΡΟΠΤΥΧΙΑΚΟ ΕΠΙΠΕΔΟ ΣΠΟΥΔΩΝ</w:t>
            </w:r>
          </w:p>
        </w:tc>
      </w:tr>
      <w:tr w:rsidR="001B54E1" w:rsidRPr="001B54E1" w:rsidTr="001B54E1">
        <w:trPr>
          <w:trHeight w:val="360"/>
        </w:trPr>
        <w:tc>
          <w:tcPr>
            <w:tcW w:w="2291" w:type="dxa"/>
            <w:gridSpan w:val="2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 w:after="120"/>
              <w:ind w:left="42" w:right="45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Ημερομηνία εγγραφής:</w:t>
            </w:r>
          </w:p>
        </w:tc>
        <w:tc>
          <w:tcPr>
            <w:tcW w:w="2740" w:type="dxa"/>
            <w:gridSpan w:val="4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 w:after="120"/>
              <w:ind w:left="292" w:right="45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</w:p>
        </w:tc>
        <w:tc>
          <w:tcPr>
            <w:tcW w:w="2915" w:type="dxa"/>
            <w:gridSpan w:val="3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 w:after="120"/>
              <w:ind w:left="67" w:right="45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Διανυόμενο έτος σπουδών:</w:t>
            </w:r>
          </w:p>
        </w:tc>
        <w:tc>
          <w:tcPr>
            <w:tcW w:w="2129" w:type="dxa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 w:after="120"/>
              <w:ind w:left="292" w:right="45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</w:p>
        </w:tc>
      </w:tr>
      <w:tr w:rsidR="001B54E1" w:rsidRPr="001B54E1" w:rsidTr="00120AC3">
        <w:trPr>
          <w:trHeight w:val="435"/>
        </w:trPr>
        <w:tc>
          <w:tcPr>
            <w:tcW w:w="7946" w:type="dxa"/>
            <w:gridSpan w:val="9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/>
              <w:ind w:right="47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Επίσημη διάρκεια σπουδών για την απόκτηση του τίτλου:</w:t>
            </w:r>
          </w:p>
        </w:tc>
        <w:tc>
          <w:tcPr>
            <w:tcW w:w="2129" w:type="dxa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/>
              <w:ind w:left="292" w:right="47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</w:p>
        </w:tc>
      </w:tr>
      <w:tr w:rsidR="001B54E1" w:rsidRPr="001B54E1" w:rsidTr="00174272">
        <w:trPr>
          <w:trHeight w:val="409"/>
        </w:trPr>
        <w:tc>
          <w:tcPr>
            <w:tcW w:w="7946" w:type="dxa"/>
            <w:gridSpan w:val="9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 w:after="120"/>
              <w:ind w:right="45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Αριθμός μαθημάτων που απαιτούνται για την απόκτηση του τίτλου σπουδών:</w:t>
            </w:r>
          </w:p>
        </w:tc>
        <w:tc>
          <w:tcPr>
            <w:tcW w:w="2129" w:type="dxa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/>
              <w:ind w:right="47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</w:p>
        </w:tc>
      </w:tr>
      <w:tr w:rsidR="001B54E1" w:rsidRPr="001B54E1" w:rsidTr="00174272">
        <w:trPr>
          <w:trHeight w:val="391"/>
        </w:trPr>
        <w:tc>
          <w:tcPr>
            <w:tcW w:w="7946" w:type="dxa"/>
            <w:gridSpan w:val="9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/>
              <w:ind w:right="47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Αριθμός μαθημάτων που έχει καλυφθεί επιτυχώς μέχρι σήμερα:</w:t>
            </w:r>
          </w:p>
        </w:tc>
        <w:tc>
          <w:tcPr>
            <w:tcW w:w="2129" w:type="dxa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/>
              <w:ind w:right="47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</w:p>
        </w:tc>
      </w:tr>
      <w:tr w:rsidR="001B54E1" w:rsidRPr="001B54E1" w:rsidTr="00120AC3">
        <w:trPr>
          <w:trHeight w:val="510"/>
        </w:trPr>
        <w:tc>
          <w:tcPr>
            <w:tcW w:w="7946" w:type="dxa"/>
            <w:gridSpan w:val="9"/>
          </w:tcPr>
          <w:p w:rsidR="00120AC3" w:rsidRPr="001B54E1" w:rsidRDefault="001B54E1" w:rsidP="001B54E1">
            <w:pPr>
              <w:tabs>
                <w:tab w:val="left" w:pos="10915"/>
              </w:tabs>
              <w:spacing w:before="120"/>
              <w:ind w:right="47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 xml:space="preserve">Αριθμός </w:t>
            </w:r>
            <w:r w:rsidRPr="00120AC3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πιστωτικών μονάδων (</w:t>
            </w: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  <w:lang w:val="en-US"/>
              </w:rPr>
              <w:t>ECTS</w:t>
            </w:r>
            <w:r w:rsidRPr="00120AC3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)</w:t>
            </w:r>
            <w:r w:rsidRPr="00071774">
              <w:rPr>
                <w:rFonts w:ascii="Times New Roman" w:hAnsi="Times New Roman" w:cs="Times New Roman"/>
                <w:b/>
                <w:snapToGrid/>
                <w:color w:val="auto"/>
                <w:sz w:val="18"/>
                <w:szCs w:val="18"/>
                <w:u w:val="single"/>
              </w:rPr>
              <w:t>που θα έπρεπε να έχει αποκτήσει</w:t>
            </w: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 xml:space="preserve"> ο φοιτητής/τρια μέχρι το προηγούμενο εξάμηνο σύμφωνα με </w:t>
            </w:r>
            <w:r w:rsidRPr="00071774">
              <w:rPr>
                <w:rFonts w:ascii="Times New Roman" w:hAnsi="Times New Roman" w:cs="Times New Roman"/>
                <w:b/>
                <w:snapToGrid/>
                <w:color w:val="auto"/>
                <w:sz w:val="18"/>
                <w:szCs w:val="18"/>
              </w:rPr>
              <w:t xml:space="preserve">τα υποχρεωτικά μαθήματα </w:t>
            </w: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του ενδεικτικού προγράμματος σπουδών</w:t>
            </w:r>
          </w:p>
        </w:tc>
        <w:tc>
          <w:tcPr>
            <w:tcW w:w="2129" w:type="dxa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/>
              <w:ind w:right="47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</w:p>
        </w:tc>
      </w:tr>
      <w:tr w:rsidR="001B54E1" w:rsidRPr="001B54E1" w:rsidTr="00120AC3">
        <w:trPr>
          <w:trHeight w:val="510"/>
        </w:trPr>
        <w:tc>
          <w:tcPr>
            <w:tcW w:w="7946" w:type="dxa"/>
            <w:gridSpan w:val="9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/>
              <w:ind w:right="47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 xml:space="preserve">Αριθμός </w:t>
            </w:r>
            <w:r w:rsidRPr="00120AC3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πιστωτικών μονάδων (</w:t>
            </w: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  <w:lang w:val="en-US"/>
              </w:rPr>
              <w:t>ECTS</w:t>
            </w:r>
            <w:r w:rsidRPr="00120AC3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)</w:t>
            </w: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 xml:space="preserve"> που </w:t>
            </w:r>
            <w:r w:rsidRPr="00071774">
              <w:rPr>
                <w:rFonts w:ascii="Times New Roman" w:hAnsi="Times New Roman" w:cs="Times New Roman"/>
                <w:b/>
                <w:snapToGrid/>
                <w:color w:val="auto"/>
                <w:sz w:val="18"/>
                <w:szCs w:val="18"/>
                <w:u w:val="single"/>
              </w:rPr>
              <w:t>έχει αποκτήσει ο φοιτητής/τρια</w:t>
            </w: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 xml:space="preserve"> μέχρι το προηγούμενο εξάμηνο σύμφωνα με </w:t>
            </w:r>
            <w:r w:rsidRPr="00071774">
              <w:rPr>
                <w:rFonts w:ascii="Times New Roman" w:hAnsi="Times New Roman" w:cs="Times New Roman"/>
                <w:b/>
                <w:snapToGrid/>
                <w:color w:val="auto"/>
                <w:sz w:val="18"/>
                <w:szCs w:val="18"/>
              </w:rPr>
              <w:t>τα υποχρεωτικά μαθήματα</w:t>
            </w: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του ενδεικτικού προγράμματος σπουδών</w:t>
            </w:r>
          </w:p>
        </w:tc>
        <w:tc>
          <w:tcPr>
            <w:tcW w:w="2129" w:type="dxa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/>
              <w:ind w:right="47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</w:p>
        </w:tc>
      </w:tr>
      <w:tr w:rsidR="001B54E1" w:rsidRPr="00120AC3" w:rsidTr="001B54E1">
        <w:trPr>
          <w:trHeight w:val="459"/>
        </w:trPr>
        <w:tc>
          <w:tcPr>
            <w:tcW w:w="10075" w:type="dxa"/>
            <w:gridSpan w:val="10"/>
            <w:shd w:val="clear" w:color="auto" w:fill="D9D9D9"/>
            <w:vAlign w:val="center"/>
          </w:tcPr>
          <w:p w:rsidR="001B54E1" w:rsidRPr="001B54E1" w:rsidRDefault="001B54E1" w:rsidP="001B54E1">
            <w:pPr>
              <w:tabs>
                <w:tab w:val="left" w:pos="10915"/>
              </w:tabs>
              <w:ind w:right="45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Β. ΜΕΤΑΠΤΥΧΙΑΚΟ ΕΠΙΠΕΔΟ ΣΠΟΥΔΩΝ</w:t>
            </w:r>
          </w:p>
        </w:tc>
      </w:tr>
      <w:tr w:rsidR="001B54E1" w:rsidRPr="001B54E1" w:rsidTr="001B54E1">
        <w:trPr>
          <w:trHeight w:val="360"/>
        </w:trPr>
        <w:tc>
          <w:tcPr>
            <w:tcW w:w="2291" w:type="dxa"/>
            <w:gridSpan w:val="2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 w:after="120"/>
              <w:ind w:left="42" w:right="45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Ημερομηνία εγγραφής:</w:t>
            </w:r>
          </w:p>
        </w:tc>
        <w:tc>
          <w:tcPr>
            <w:tcW w:w="2740" w:type="dxa"/>
            <w:gridSpan w:val="4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 w:after="120"/>
              <w:ind w:left="292" w:right="45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</w:p>
        </w:tc>
        <w:tc>
          <w:tcPr>
            <w:tcW w:w="2915" w:type="dxa"/>
            <w:gridSpan w:val="3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 w:after="120"/>
              <w:ind w:left="67" w:right="45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Διανυόμενο έτος σπουδών:</w:t>
            </w:r>
          </w:p>
        </w:tc>
        <w:tc>
          <w:tcPr>
            <w:tcW w:w="2129" w:type="dxa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 w:after="120"/>
              <w:ind w:left="292" w:right="45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</w:p>
        </w:tc>
      </w:tr>
      <w:tr w:rsidR="001B54E1" w:rsidRPr="001B54E1" w:rsidTr="001B54E1">
        <w:trPr>
          <w:trHeight w:val="435"/>
        </w:trPr>
        <w:tc>
          <w:tcPr>
            <w:tcW w:w="6112" w:type="dxa"/>
            <w:gridSpan w:val="7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 w:after="120"/>
              <w:ind w:right="45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Επίσημη διάρκεια σπουδών για την απόκτηση του τίτλου:</w:t>
            </w:r>
          </w:p>
        </w:tc>
        <w:tc>
          <w:tcPr>
            <w:tcW w:w="3963" w:type="dxa"/>
            <w:gridSpan w:val="3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/>
              <w:ind w:right="47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</w:p>
        </w:tc>
      </w:tr>
      <w:tr w:rsidR="001B54E1" w:rsidRPr="00120AC3" w:rsidTr="001B54E1">
        <w:trPr>
          <w:trHeight w:val="375"/>
        </w:trPr>
        <w:tc>
          <w:tcPr>
            <w:tcW w:w="10075" w:type="dxa"/>
            <w:gridSpan w:val="10"/>
            <w:shd w:val="clear" w:color="auto" w:fill="D9D9D9"/>
          </w:tcPr>
          <w:p w:rsidR="001B54E1" w:rsidRPr="001B54E1" w:rsidRDefault="001B54E1" w:rsidP="001B54E1">
            <w:pPr>
              <w:tabs>
                <w:tab w:val="left" w:pos="10915"/>
              </w:tabs>
              <w:spacing w:line="280" w:lineRule="exact"/>
              <w:ind w:right="47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 xml:space="preserve">Γ. ΔΙΔΑΚΤΟΡΙΚΟ ΕΠΙΠΕΔΟ ΣΠΟΥΔΩΝ </w:t>
            </w:r>
          </w:p>
          <w:p w:rsidR="001B54E1" w:rsidRPr="001B54E1" w:rsidRDefault="001B54E1" w:rsidP="001B54E1">
            <w:pPr>
              <w:tabs>
                <w:tab w:val="left" w:pos="10915"/>
              </w:tabs>
              <w:spacing w:after="120" w:line="180" w:lineRule="exact"/>
              <w:ind w:right="45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Η</w:t>
            </w:r>
            <w:r w:rsidRPr="00120AC3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 xml:space="preserve"> Αίτηση πρέπει να συνοδεύεται από έγγραφο του Τμήματος στο οποίο θα γνωστοποιείται η απόφαση της Γενικής Συνέλευσης του Τμήματος με την οποία ορίζεται η Τριμελής Επιτροπή και το θέμα της διατριβής.</w:t>
            </w:r>
          </w:p>
        </w:tc>
      </w:tr>
      <w:tr w:rsidR="001B54E1" w:rsidRPr="001B54E1" w:rsidTr="001B54E1">
        <w:trPr>
          <w:trHeight w:val="397"/>
        </w:trPr>
        <w:tc>
          <w:tcPr>
            <w:tcW w:w="2291" w:type="dxa"/>
            <w:gridSpan w:val="2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 w:after="120"/>
              <w:ind w:left="42" w:right="45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Ημερομηνία εγγραφής:</w:t>
            </w:r>
          </w:p>
        </w:tc>
        <w:tc>
          <w:tcPr>
            <w:tcW w:w="7784" w:type="dxa"/>
            <w:gridSpan w:val="8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 w:after="120"/>
              <w:ind w:left="292" w:right="45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</w:p>
        </w:tc>
      </w:tr>
      <w:tr w:rsidR="001B54E1" w:rsidRPr="001B54E1" w:rsidTr="001B54E1">
        <w:trPr>
          <w:trHeight w:val="435"/>
        </w:trPr>
        <w:tc>
          <w:tcPr>
            <w:tcW w:w="3977" w:type="dxa"/>
            <w:gridSpan w:val="4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 w:after="120"/>
              <w:ind w:left="6" w:right="-96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Ημερομηνία απόφασης Γενικής Συνέλευσης:</w:t>
            </w:r>
          </w:p>
        </w:tc>
        <w:tc>
          <w:tcPr>
            <w:tcW w:w="6098" w:type="dxa"/>
            <w:gridSpan w:val="6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 w:after="120"/>
              <w:ind w:right="-96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</w:p>
        </w:tc>
      </w:tr>
      <w:tr w:rsidR="001B54E1" w:rsidRPr="001B54E1" w:rsidTr="001B54E1">
        <w:trPr>
          <w:trHeight w:val="435"/>
        </w:trPr>
        <w:tc>
          <w:tcPr>
            <w:tcW w:w="4350" w:type="dxa"/>
            <w:gridSpan w:val="5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 w:after="120"/>
              <w:ind w:right="45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Επιβλέπων Τριμελούς Συμβουλευτικής Επιτροπής:</w:t>
            </w:r>
          </w:p>
        </w:tc>
        <w:tc>
          <w:tcPr>
            <w:tcW w:w="5725" w:type="dxa"/>
            <w:gridSpan w:val="5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 w:after="120"/>
              <w:ind w:right="45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</w:p>
        </w:tc>
      </w:tr>
      <w:tr w:rsidR="001B54E1" w:rsidRPr="001B54E1" w:rsidTr="00174272">
        <w:trPr>
          <w:trHeight w:val="427"/>
        </w:trPr>
        <w:tc>
          <w:tcPr>
            <w:tcW w:w="2702" w:type="dxa"/>
            <w:gridSpan w:val="3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/>
              <w:ind w:right="47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Μέλη Τριμελούς Συμβ. Επιτρ.:</w:t>
            </w:r>
          </w:p>
        </w:tc>
        <w:tc>
          <w:tcPr>
            <w:tcW w:w="3685" w:type="dxa"/>
            <w:gridSpan w:val="5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/>
              <w:ind w:right="47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1)</w:t>
            </w:r>
          </w:p>
        </w:tc>
        <w:tc>
          <w:tcPr>
            <w:tcW w:w="3688" w:type="dxa"/>
            <w:gridSpan w:val="2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/>
              <w:ind w:right="47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2)</w:t>
            </w:r>
          </w:p>
        </w:tc>
      </w:tr>
      <w:tr w:rsidR="001B54E1" w:rsidRPr="001B54E1" w:rsidTr="00174272">
        <w:trPr>
          <w:trHeight w:val="346"/>
        </w:trPr>
        <w:tc>
          <w:tcPr>
            <w:tcW w:w="1651" w:type="dxa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/>
              <w:ind w:right="-95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Θέμα διατριβής:</w:t>
            </w:r>
          </w:p>
        </w:tc>
        <w:tc>
          <w:tcPr>
            <w:tcW w:w="8424" w:type="dxa"/>
            <w:gridSpan w:val="9"/>
          </w:tcPr>
          <w:p w:rsidR="001B54E1" w:rsidRPr="001B54E1" w:rsidRDefault="001B54E1" w:rsidP="001B54E1">
            <w:pPr>
              <w:tabs>
                <w:tab w:val="left" w:pos="10915"/>
              </w:tabs>
              <w:spacing w:before="120"/>
              <w:ind w:right="-95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</w:p>
        </w:tc>
      </w:tr>
    </w:tbl>
    <w:p w:rsidR="001B54E1" w:rsidRDefault="001B54E1" w:rsidP="001B54E1">
      <w:pPr>
        <w:ind w:right="-341"/>
        <w:rPr>
          <w:rFonts w:ascii="Times New Roman" w:hAnsi="Times New Roman" w:cs="Times New Roman"/>
          <w:snapToGrid/>
          <w:color w:val="auto"/>
          <w:sz w:val="18"/>
          <w:szCs w:val="18"/>
        </w:rPr>
      </w:pPr>
    </w:p>
    <w:p w:rsidR="00120AC3" w:rsidRPr="001B54E1" w:rsidRDefault="00120AC3" w:rsidP="00174272">
      <w:pPr>
        <w:ind w:right="-842"/>
        <w:rPr>
          <w:rFonts w:ascii="Times New Roman" w:hAnsi="Times New Roman" w:cs="Times New Roman"/>
          <w:snapToGrid/>
          <w:color w:val="auto"/>
          <w:sz w:val="18"/>
          <w:szCs w:val="18"/>
        </w:rPr>
      </w:pPr>
    </w:p>
    <w:tbl>
      <w:tblPr>
        <w:tblStyle w:val="10"/>
        <w:tblpPr w:leftFromText="180" w:rightFromText="180" w:vertAnchor="text" w:horzAnchor="margin" w:tblpX="-455" w:tblpY="138"/>
        <w:tblW w:w="10086" w:type="dxa"/>
        <w:tblLook w:val="04A0"/>
      </w:tblPr>
      <w:tblGrid>
        <w:gridCol w:w="10086"/>
      </w:tblGrid>
      <w:tr w:rsidR="001B54E1" w:rsidRPr="001B54E1" w:rsidTr="00174272">
        <w:trPr>
          <w:trHeight w:val="487"/>
        </w:trPr>
        <w:tc>
          <w:tcPr>
            <w:tcW w:w="10086" w:type="dxa"/>
          </w:tcPr>
          <w:p w:rsidR="001B54E1" w:rsidRPr="001B54E1" w:rsidRDefault="000842EF" w:rsidP="00174272">
            <w:pPr>
              <w:tabs>
                <w:tab w:val="left" w:pos="10915"/>
              </w:tabs>
              <w:spacing w:line="280" w:lineRule="exact"/>
              <w:ind w:right="176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noProof/>
                <w:snapToGrid/>
                <w:color w:val="auto"/>
                <w:sz w:val="18"/>
                <w:szCs w:val="18"/>
              </w:rPr>
              <w:pict>
                <v:rect id="Rectangle 4" o:spid="_x0000_s1026" style="position:absolute;left:0;text-align:left;margin-left:459.75pt;margin-top:4.05pt;width:16.5pt;height:1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"/>
              </w:pict>
            </w:r>
            <w:r w:rsidR="001B54E1"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Βεβαιώνεται ότι ο/η φοιτητής/τρια διατηρεί τη φοιτητική ιδιότητα κατά το τ</w:t>
            </w:r>
            <w:r w:rsidR="00174272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ρέχον ακαδημαϊκό έτος 2016-2017</w:t>
            </w:r>
          </w:p>
        </w:tc>
      </w:tr>
    </w:tbl>
    <w:tbl>
      <w:tblPr>
        <w:tblStyle w:val="10"/>
        <w:tblpPr w:leftFromText="180" w:rightFromText="180" w:vertAnchor="text" w:horzAnchor="margin" w:tblpXSpec="center" w:tblpY="1117"/>
        <w:tblW w:w="10531" w:type="dxa"/>
        <w:tblLook w:val="04A0"/>
      </w:tblPr>
      <w:tblGrid>
        <w:gridCol w:w="3122"/>
        <w:gridCol w:w="3512"/>
        <w:gridCol w:w="3897"/>
      </w:tblGrid>
      <w:tr w:rsidR="00120AC3" w:rsidRPr="001B54E1" w:rsidTr="00174272">
        <w:trPr>
          <w:trHeight w:val="643"/>
        </w:trPr>
        <w:tc>
          <w:tcPr>
            <w:tcW w:w="3122" w:type="dxa"/>
          </w:tcPr>
          <w:p w:rsidR="00120AC3" w:rsidRDefault="00120AC3" w:rsidP="00120AC3">
            <w:pPr>
              <w:tabs>
                <w:tab w:val="left" w:pos="10915"/>
              </w:tabs>
              <w:spacing w:line="280" w:lineRule="exact"/>
              <w:ind w:right="176"/>
              <w:jc w:val="center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Ο/Η Γραμματέας του Τμήματος</w:t>
            </w:r>
          </w:p>
          <w:p w:rsidR="00120AC3" w:rsidRDefault="00174272" w:rsidP="00174272">
            <w:pPr>
              <w:tabs>
                <w:tab w:val="left" w:pos="10915"/>
              </w:tabs>
              <w:spacing w:line="280" w:lineRule="exact"/>
              <w:ind w:right="176"/>
              <w:jc w:val="center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74272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(Υπογραφή και Ολογράφως)</w:t>
            </w:r>
          </w:p>
          <w:p w:rsidR="001E3AEE" w:rsidRDefault="001E3AEE" w:rsidP="001E3AEE">
            <w:pPr>
              <w:tabs>
                <w:tab w:val="left" w:pos="10915"/>
              </w:tabs>
              <w:spacing w:line="280" w:lineRule="exact"/>
              <w:ind w:right="176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</w:p>
          <w:p w:rsidR="00174272" w:rsidRPr="001B54E1" w:rsidRDefault="00174272" w:rsidP="00174272">
            <w:pPr>
              <w:tabs>
                <w:tab w:val="left" w:pos="10915"/>
              </w:tabs>
              <w:spacing w:line="280" w:lineRule="exact"/>
              <w:ind w:right="176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</w:p>
        </w:tc>
        <w:tc>
          <w:tcPr>
            <w:tcW w:w="3512" w:type="dxa"/>
          </w:tcPr>
          <w:p w:rsidR="00120AC3" w:rsidRPr="001B54E1" w:rsidRDefault="00120AC3" w:rsidP="00120AC3">
            <w:pPr>
              <w:ind w:right="-341"/>
              <w:rPr>
                <w:rFonts w:ascii="Times New Roman" w:hAnsi="Times New Roman" w:cs="Times New Roman"/>
                <w:b/>
                <w:snapToGrid/>
                <w:color w:val="auto"/>
                <w:sz w:val="18"/>
                <w:szCs w:val="18"/>
              </w:rPr>
            </w:pPr>
            <w:r w:rsidRPr="001B54E1">
              <w:rPr>
                <w:rFonts w:ascii="Times New Roman" w:hAnsi="Times New Roman" w:cs="Times New Roman"/>
                <w:b/>
                <w:snapToGrid/>
                <w:color w:val="auto"/>
                <w:sz w:val="18"/>
                <w:szCs w:val="18"/>
              </w:rPr>
              <w:t>Σφραγίδα Τμήματος</w:t>
            </w:r>
          </w:p>
          <w:p w:rsidR="00120AC3" w:rsidRPr="001B54E1" w:rsidRDefault="00120AC3" w:rsidP="00120AC3">
            <w:pPr>
              <w:ind w:right="-341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</w:p>
          <w:p w:rsidR="00120AC3" w:rsidRPr="001B54E1" w:rsidRDefault="00174272" w:rsidP="00120AC3">
            <w:pPr>
              <w:ind w:right="-341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Ημερομηνία:</w:t>
            </w:r>
          </w:p>
        </w:tc>
        <w:tc>
          <w:tcPr>
            <w:tcW w:w="3897" w:type="dxa"/>
          </w:tcPr>
          <w:p w:rsidR="00120AC3" w:rsidRPr="001B54E1" w:rsidRDefault="00120AC3" w:rsidP="00120AC3">
            <w:pPr>
              <w:tabs>
                <w:tab w:val="left" w:pos="10915"/>
              </w:tabs>
              <w:spacing w:line="280" w:lineRule="exact"/>
              <w:ind w:left="297" w:right="176"/>
              <w:jc w:val="both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Ο/Η Πρόεδρος του Τμήματος</w:t>
            </w:r>
          </w:p>
          <w:p w:rsidR="00120AC3" w:rsidRPr="001B54E1" w:rsidRDefault="00120AC3" w:rsidP="00120AC3">
            <w:pPr>
              <w:tabs>
                <w:tab w:val="left" w:pos="10915"/>
              </w:tabs>
              <w:spacing w:line="280" w:lineRule="exact"/>
              <w:ind w:right="176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  <w:r w:rsidRPr="00120AC3"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  <w:t>(Υπογραφή και Ολογράφως)</w:t>
            </w:r>
          </w:p>
          <w:p w:rsidR="00120AC3" w:rsidRPr="001B54E1" w:rsidRDefault="00120AC3" w:rsidP="00120AC3">
            <w:pPr>
              <w:tabs>
                <w:tab w:val="left" w:pos="10915"/>
              </w:tabs>
              <w:spacing w:line="280" w:lineRule="exact"/>
              <w:ind w:right="176"/>
              <w:jc w:val="center"/>
              <w:rPr>
                <w:rFonts w:ascii="Times New Roman" w:hAnsi="Times New Roman" w:cs="Times New Roman"/>
                <w:snapToGrid/>
                <w:color w:val="auto"/>
                <w:sz w:val="18"/>
                <w:szCs w:val="18"/>
              </w:rPr>
            </w:pPr>
          </w:p>
        </w:tc>
      </w:tr>
    </w:tbl>
    <w:p w:rsidR="00BA3C16" w:rsidRPr="00120AC3" w:rsidRDefault="00BA3C16" w:rsidP="00B72E8B">
      <w:pPr>
        <w:tabs>
          <w:tab w:val="left" w:pos="5848"/>
          <w:tab w:val="right" w:pos="9356"/>
        </w:tabs>
        <w:rPr>
          <w:rFonts w:ascii="Times New Roman" w:hAnsi="Times New Roman" w:cs="Times New Roman"/>
          <w:color w:val="auto"/>
          <w:sz w:val="18"/>
          <w:szCs w:val="18"/>
        </w:rPr>
      </w:pPr>
    </w:p>
    <w:sectPr w:rsidR="00BA3C16" w:rsidRPr="00120AC3" w:rsidSect="00B81737">
      <w:pgSz w:w="11906" w:h="16838"/>
      <w:pgMar w:top="709" w:right="1558" w:bottom="1440" w:left="1560" w:header="708" w:footer="33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0BBB" w:rsidRDefault="00DC0BBB">
      <w:r>
        <w:separator/>
      </w:r>
    </w:p>
  </w:endnote>
  <w:endnote w:type="continuationSeparator" w:id="1">
    <w:p w:rsidR="00DC0BBB" w:rsidRDefault="00DC0B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Katsoulidis">
    <w:altName w:val="Arial"/>
    <w:panose1 w:val="00000000000000000000"/>
    <w:charset w:val="00"/>
    <w:family w:val="modern"/>
    <w:notTrueType/>
    <w:pitch w:val="variable"/>
    <w:sig w:usb0="00000001" w:usb1="4000204A" w:usb2="00000000" w:usb3="00000000" w:csb0="0000009B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0BBB" w:rsidRDefault="00DC0BBB">
      <w:r>
        <w:separator/>
      </w:r>
    </w:p>
  </w:footnote>
  <w:footnote w:type="continuationSeparator" w:id="1">
    <w:p w:rsidR="00DC0BBB" w:rsidRDefault="00DC0BB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attachedTemplate r:id="rId1"/>
  <w:stylePaneFormatFilter w:val="3F01"/>
  <w:defaultTabStop w:val="720"/>
  <w:noPunctuationKerning/>
  <w:characterSpacingControl w:val="doNotCompress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/>
  <w:rsids>
    <w:rsidRoot w:val="00696F42"/>
    <w:rsid w:val="00001350"/>
    <w:rsid w:val="00015519"/>
    <w:rsid w:val="000462CC"/>
    <w:rsid w:val="00071774"/>
    <w:rsid w:val="00071B8A"/>
    <w:rsid w:val="000842EF"/>
    <w:rsid w:val="00090625"/>
    <w:rsid w:val="000C52B9"/>
    <w:rsid w:val="0010705B"/>
    <w:rsid w:val="00110A06"/>
    <w:rsid w:val="00110AE5"/>
    <w:rsid w:val="00120AC3"/>
    <w:rsid w:val="00141155"/>
    <w:rsid w:val="00155587"/>
    <w:rsid w:val="00174272"/>
    <w:rsid w:val="001B1A62"/>
    <w:rsid w:val="001B54E1"/>
    <w:rsid w:val="001E3AEE"/>
    <w:rsid w:val="001E6EE0"/>
    <w:rsid w:val="00277EDD"/>
    <w:rsid w:val="002B761B"/>
    <w:rsid w:val="002F279F"/>
    <w:rsid w:val="002F7DE6"/>
    <w:rsid w:val="0030116F"/>
    <w:rsid w:val="00316BCE"/>
    <w:rsid w:val="00352B97"/>
    <w:rsid w:val="00375EEB"/>
    <w:rsid w:val="003959C2"/>
    <w:rsid w:val="003A7D29"/>
    <w:rsid w:val="003B51C7"/>
    <w:rsid w:val="003C1978"/>
    <w:rsid w:val="003E630C"/>
    <w:rsid w:val="00446DE3"/>
    <w:rsid w:val="004B0742"/>
    <w:rsid w:val="004E3128"/>
    <w:rsid w:val="00500A0C"/>
    <w:rsid w:val="0051147F"/>
    <w:rsid w:val="00553C87"/>
    <w:rsid w:val="00564A63"/>
    <w:rsid w:val="00572521"/>
    <w:rsid w:val="00575B7A"/>
    <w:rsid w:val="00584EA8"/>
    <w:rsid w:val="005972E9"/>
    <w:rsid w:val="005B2D7E"/>
    <w:rsid w:val="005B40A0"/>
    <w:rsid w:val="005C7A99"/>
    <w:rsid w:val="005E375B"/>
    <w:rsid w:val="006026B6"/>
    <w:rsid w:val="00643F2B"/>
    <w:rsid w:val="006727AC"/>
    <w:rsid w:val="00696F42"/>
    <w:rsid w:val="006D41E9"/>
    <w:rsid w:val="007026EC"/>
    <w:rsid w:val="007237E9"/>
    <w:rsid w:val="00731728"/>
    <w:rsid w:val="00764B6C"/>
    <w:rsid w:val="00777A88"/>
    <w:rsid w:val="007B008B"/>
    <w:rsid w:val="007F38A2"/>
    <w:rsid w:val="00846D0F"/>
    <w:rsid w:val="00871752"/>
    <w:rsid w:val="008945F2"/>
    <w:rsid w:val="008A171C"/>
    <w:rsid w:val="008A677A"/>
    <w:rsid w:val="008C4D29"/>
    <w:rsid w:val="0091602B"/>
    <w:rsid w:val="0093270F"/>
    <w:rsid w:val="0096393E"/>
    <w:rsid w:val="00996192"/>
    <w:rsid w:val="009F2CF5"/>
    <w:rsid w:val="00A4480C"/>
    <w:rsid w:val="00A81279"/>
    <w:rsid w:val="00AA249A"/>
    <w:rsid w:val="00AB5C1C"/>
    <w:rsid w:val="00AD148B"/>
    <w:rsid w:val="00B177AA"/>
    <w:rsid w:val="00B26D27"/>
    <w:rsid w:val="00B57F68"/>
    <w:rsid w:val="00B72E8B"/>
    <w:rsid w:val="00B75944"/>
    <w:rsid w:val="00B81737"/>
    <w:rsid w:val="00BA0A64"/>
    <w:rsid w:val="00BA3C16"/>
    <w:rsid w:val="00BC602C"/>
    <w:rsid w:val="00BC68D8"/>
    <w:rsid w:val="00BF46F6"/>
    <w:rsid w:val="00C13D7A"/>
    <w:rsid w:val="00C31520"/>
    <w:rsid w:val="00C703B0"/>
    <w:rsid w:val="00CA7D57"/>
    <w:rsid w:val="00CF10BF"/>
    <w:rsid w:val="00CF63F5"/>
    <w:rsid w:val="00CF720C"/>
    <w:rsid w:val="00D1585D"/>
    <w:rsid w:val="00D22699"/>
    <w:rsid w:val="00D623E4"/>
    <w:rsid w:val="00D86D5E"/>
    <w:rsid w:val="00DA761B"/>
    <w:rsid w:val="00DC0BBB"/>
    <w:rsid w:val="00E3129B"/>
    <w:rsid w:val="00E34F30"/>
    <w:rsid w:val="00E44343"/>
    <w:rsid w:val="00EC5075"/>
    <w:rsid w:val="00EC5AE0"/>
    <w:rsid w:val="00ED3133"/>
    <w:rsid w:val="00F2307B"/>
    <w:rsid w:val="00F427E7"/>
    <w:rsid w:val="00F566F5"/>
    <w:rsid w:val="00FA120F"/>
    <w:rsid w:val="00FC16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6D27"/>
    <w:rPr>
      <w:rFonts w:ascii="Tahoma" w:hAnsi="Tahoma" w:cs="Tahoma"/>
      <w:snapToGrid w:val="0"/>
      <w:color w:val="003366"/>
      <w:sz w:val="24"/>
    </w:rPr>
  </w:style>
  <w:style w:type="paragraph" w:styleId="1">
    <w:name w:val="heading 1"/>
    <w:basedOn w:val="a"/>
    <w:next w:val="a"/>
    <w:qFormat/>
    <w:rsid w:val="00B26D27"/>
    <w:pPr>
      <w:keepNext/>
      <w:outlineLvl w:val="0"/>
    </w:pPr>
    <w:rPr>
      <w:b/>
      <w:bCs/>
      <w:sz w:val="28"/>
      <w:lang w:val="en-US"/>
    </w:rPr>
  </w:style>
  <w:style w:type="paragraph" w:styleId="2">
    <w:name w:val="heading 2"/>
    <w:basedOn w:val="a"/>
    <w:next w:val="a"/>
    <w:link w:val="2Char"/>
    <w:qFormat/>
    <w:rsid w:val="00B26D27"/>
    <w:pPr>
      <w:keepNext/>
      <w:outlineLvl w:val="1"/>
    </w:pPr>
    <w:rPr>
      <w:b/>
      <w:bCs/>
      <w:lang w:val="en-US"/>
    </w:rPr>
  </w:style>
  <w:style w:type="paragraph" w:styleId="3">
    <w:name w:val="heading 3"/>
    <w:basedOn w:val="a"/>
    <w:next w:val="a"/>
    <w:qFormat/>
    <w:rsid w:val="00B26D27"/>
    <w:pPr>
      <w:keepNext/>
      <w:tabs>
        <w:tab w:val="left" w:pos="-426"/>
        <w:tab w:val="left" w:pos="0"/>
      </w:tabs>
      <w:ind w:right="-1" w:firstLine="709"/>
      <w:jc w:val="center"/>
      <w:outlineLvl w:val="2"/>
    </w:pPr>
    <w:rPr>
      <w:b/>
      <w:color w:val="auto"/>
      <w:u w:val="single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26D27"/>
    <w:pPr>
      <w:jc w:val="center"/>
    </w:pPr>
    <w:rPr>
      <w:lang w:val="en-US"/>
    </w:rPr>
  </w:style>
  <w:style w:type="paragraph" w:styleId="a4">
    <w:name w:val="header"/>
    <w:basedOn w:val="a"/>
    <w:rsid w:val="00B26D27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B26D27"/>
    <w:pPr>
      <w:tabs>
        <w:tab w:val="center" w:pos="4153"/>
        <w:tab w:val="right" w:pos="8306"/>
      </w:tabs>
    </w:pPr>
  </w:style>
  <w:style w:type="paragraph" w:styleId="a6">
    <w:name w:val="Body Text Indent"/>
    <w:basedOn w:val="a"/>
    <w:rsid w:val="00B26D27"/>
    <w:pPr>
      <w:tabs>
        <w:tab w:val="left" w:pos="-426"/>
        <w:tab w:val="left" w:pos="0"/>
      </w:tabs>
      <w:spacing w:line="360" w:lineRule="auto"/>
      <w:ind w:left="709"/>
      <w:jc w:val="both"/>
    </w:pPr>
    <w:rPr>
      <w:color w:val="auto"/>
      <w:lang w:val="en-US"/>
    </w:rPr>
  </w:style>
  <w:style w:type="paragraph" w:styleId="20">
    <w:name w:val="Body Text 2"/>
    <w:basedOn w:val="a"/>
    <w:rsid w:val="00B26D27"/>
    <w:pPr>
      <w:tabs>
        <w:tab w:val="left" w:pos="-426"/>
        <w:tab w:val="left" w:pos="0"/>
      </w:tabs>
      <w:spacing w:line="360" w:lineRule="auto"/>
      <w:jc w:val="both"/>
    </w:pPr>
    <w:rPr>
      <w:color w:val="auto"/>
      <w:lang w:val="en-US"/>
    </w:rPr>
  </w:style>
  <w:style w:type="character" w:customStyle="1" w:styleId="hps">
    <w:name w:val="hps"/>
    <w:basedOn w:val="a0"/>
    <w:rsid w:val="007026EC"/>
  </w:style>
  <w:style w:type="paragraph" w:styleId="a7">
    <w:name w:val="caption"/>
    <w:basedOn w:val="a"/>
    <w:next w:val="a"/>
    <w:qFormat/>
    <w:rsid w:val="0091602B"/>
    <w:pPr>
      <w:ind w:right="4195"/>
      <w:jc w:val="center"/>
    </w:pPr>
    <w:rPr>
      <w:rFonts w:ascii="Times New Roman" w:eastAsia="Calibri" w:hAnsi="Times New Roman" w:cs="Times New Roman"/>
      <w:b/>
      <w:bCs/>
      <w:snapToGrid/>
      <w:color w:val="auto"/>
      <w:szCs w:val="24"/>
    </w:rPr>
  </w:style>
  <w:style w:type="paragraph" w:styleId="a8">
    <w:name w:val="Title"/>
    <w:basedOn w:val="a"/>
    <w:link w:val="Char"/>
    <w:qFormat/>
    <w:rsid w:val="0091602B"/>
    <w:pPr>
      <w:ind w:right="4195"/>
      <w:jc w:val="center"/>
    </w:pPr>
    <w:rPr>
      <w:rFonts w:ascii="Times New Roman" w:eastAsia="Calibri" w:hAnsi="Times New Roman" w:cs="Times New Roman"/>
      <w:b/>
      <w:bCs/>
      <w:snapToGrid/>
      <w:color w:val="auto"/>
      <w:sz w:val="20"/>
    </w:rPr>
  </w:style>
  <w:style w:type="character" w:customStyle="1" w:styleId="Char">
    <w:name w:val="Τίτλος Char"/>
    <w:basedOn w:val="a0"/>
    <w:link w:val="a8"/>
    <w:rsid w:val="0091602B"/>
    <w:rPr>
      <w:rFonts w:eastAsia="Calibri"/>
      <w:b/>
      <w:bCs/>
    </w:rPr>
  </w:style>
  <w:style w:type="paragraph" w:styleId="a9">
    <w:name w:val="Balloon Text"/>
    <w:basedOn w:val="a"/>
    <w:link w:val="Char0"/>
    <w:uiPriority w:val="99"/>
    <w:semiHidden/>
    <w:unhideWhenUsed/>
    <w:rsid w:val="00572521"/>
    <w:rPr>
      <w:sz w:val="16"/>
      <w:szCs w:val="16"/>
    </w:rPr>
  </w:style>
  <w:style w:type="character" w:customStyle="1" w:styleId="Char0">
    <w:name w:val="Κείμενο πλαισίου Char"/>
    <w:basedOn w:val="a0"/>
    <w:link w:val="a9"/>
    <w:uiPriority w:val="99"/>
    <w:semiHidden/>
    <w:rsid w:val="00572521"/>
    <w:rPr>
      <w:rFonts w:ascii="Tahoma" w:hAnsi="Tahoma" w:cs="Tahoma"/>
      <w:snapToGrid w:val="0"/>
      <w:color w:val="003366"/>
      <w:sz w:val="16"/>
      <w:szCs w:val="16"/>
    </w:rPr>
  </w:style>
  <w:style w:type="character" w:customStyle="1" w:styleId="2Char">
    <w:name w:val="Επικεφαλίδα 2 Char"/>
    <w:basedOn w:val="a0"/>
    <w:link w:val="2"/>
    <w:rsid w:val="005B40A0"/>
    <w:rPr>
      <w:rFonts w:ascii="Tahoma" w:hAnsi="Tahoma" w:cs="Tahoma"/>
      <w:b/>
      <w:bCs/>
      <w:snapToGrid w:val="0"/>
      <w:color w:val="003366"/>
      <w:sz w:val="24"/>
      <w:lang w:val="en-US"/>
    </w:rPr>
  </w:style>
  <w:style w:type="character" w:styleId="-">
    <w:name w:val="Hyperlink"/>
    <w:uiPriority w:val="99"/>
    <w:unhideWhenUsed/>
    <w:rsid w:val="005B40A0"/>
    <w:rPr>
      <w:color w:val="0000FF"/>
      <w:u w:val="single"/>
    </w:rPr>
  </w:style>
  <w:style w:type="table" w:customStyle="1" w:styleId="10">
    <w:name w:val="Πλέγμα πίνακα1"/>
    <w:basedOn w:val="a1"/>
    <w:next w:val="aa"/>
    <w:rsid w:val="001B54E1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a">
    <w:name w:val="Table Grid"/>
    <w:basedOn w:val="a1"/>
    <w:uiPriority w:val="59"/>
    <w:rsid w:val="001B54E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494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ena\Application%20Data\Microsoft\Templates\&#923;&#959;&#947;&#972;&#964;&#965;&#960;&#959;%20&#932;&#956;&#942;&#956;&#945;&#964;&#959;&#962;%20&#945;&#947;&#947;&#955;&#953;&#954;&#940;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BB9B21-3F83-4D21-ABDE-D05FDADD5C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Λογότυπο Τμήματος αγγλικά</Template>
  <TotalTime>0</TotalTime>
  <Pages>1</Pages>
  <Words>282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UNIVERSE OF ATHENS</Company>
  <LinksUpToDate>false</LinksUpToDate>
  <CharactersWithSpaces>1802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ABDULRAZAK</cp:lastModifiedBy>
  <cp:revision>2</cp:revision>
  <cp:lastPrinted>2017-01-25T11:29:00Z</cp:lastPrinted>
  <dcterms:created xsi:type="dcterms:W3CDTF">2017-03-16T12:17:00Z</dcterms:created>
  <dcterms:modified xsi:type="dcterms:W3CDTF">2017-03-16T12:17:00Z</dcterms:modified>
</cp:coreProperties>
</file>